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E23" w:rsidRPr="00075138" w:rsidRDefault="00BA4E23" w:rsidP="00075138">
      <w:pPr>
        <w:spacing w:after="0" w:line="338" w:lineRule="exact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75138">
        <w:rPr>
          <w:rFonts w:ascii="Times New Roman" w:hAnsi="Times New Roman"/>
          <w:b/>
          <w:sz w:val="28"/>
          <w:szCs w:val="28"/>
          <w:lang w:eastAsia="ru-RU"/>
        </w:rPr>
        <w:t>Количество мест по каждой специальности (профессии) по договорам об оказании платных образовательных услуг, в том числе по различным формам обучения</w:t>
      </w:r>
    </w:p>
    <w:p w:rsidR="00BA4E23" w:rsidRPr="00075138" w:rsidRDefault="00BA4E23" w:rsidP="00075138">
      <w:pPr>
        <w:spacing w:after="0" w:line="338" w:lineRule="exact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A4E23" w:rsidRPr="00075138" w:rsidRDefault="00BA4E23" w:rsidP="00075138">
      <w:pPr>
        <w:spacing w:after="0" w:line="338" w:lineRule="exac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A4E23" w:rsidRPr="00075138" w:rsidRDefault="00BA4E23" w:rsidP="00075138">
      <w:pPr>
        <w:spacing w:after="0" w:line="239" w:lineRule="auto"/>
        <w:ind w:left="260" w:right="140" w:firstLine="708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75138">
        <w:rPr>
          <w:rFonts w:ascii="Times New Roman" w:hAnsi="Times New Roman"/>
          <w:sz w:val="28"/>
          <w:szCs w:val="28"/>
          <w:lang w:eastAsia="ru-RU"/>
        </w:rPr>
        <w:t xml:space="preserve">Объем и структура приема лиц в Колледж на </w:t>
      </w:r>
      <w:r w:rsidRPr="00075138">
        <w:rPr>
          <w:rFonts w:ascii="Times New Roman" w:hAnsi="Times New Roman"/>
          <w:b/>
          <w:sz w:val="28"/>
          <w:szCs w:val="28"/>
          <w:u w:val="single"/>
          <w:lang w:eastAsia="ru-RU"/>
        </w:rPr>
        <w:t>очную</w:t>
      </w:r>
      <w:r w:rsidRPr="00075138">
        <w:rPr>
          <w:rFonts w:ascii="Times New Roman" w:hAnsi="Times New Roman"/>
          <w:sz w:val="28"/>
          <w:szCs w:val="28"/>
          <w:lang w:eastAsia="ru-RU"/>
        </w:rPr>
        <w:t xml:space="preserve"> форму обучения в 202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075138">
        <w:rPr>
          <w:rFonts w:ascii="Times New Roman" w:hAnsi="Times New Roman"/>
          <w:sz w:val="28"/>
          <w:szCs w:val="28"/>
          <w:lang w:eastAsia="ru-RU"/>
        </w:rPr>
        <w:t xml:space="preserve"> году формируются за счет  приема на обучение</w:t>
      </w:r>
    </w:p>
    <w:p w:rsidR="00BA4E23" w:rsidRPr="00075138" w:rsidRDefault="00BA4E23" w:rsidP="00075138">
      <w:pPr>
        <w:spacing w:after="0" w:line="239" w:lineRule="auto"/>
        <w:ind w:left="260" w:right="140" w:firstLine="708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A4E23" w:rsidRPr="00075138" w:rsidRDefault="00BA4E23" w:rsidP="00075138">
      <w:pPr>
        <w:spacing w:after="0" w:line="239" w:lineRule="auto"/>
        <w:ind w:left="260" w:right="140" w:firstLine="708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75138">
        <w:rPr>
          <w:rFonts w:ascii="Times New Roman" w:hAnsi="Times New Roman"/>
          <w:b/>
          <w:sz w:val="28"/>
          <w:szCs w:val="28"/>
          <w:lang w:eastAsia="ru-RU"/>
        </w:rPr>
        <w:t>на основе договоров об оказании платных образовательных услуг</w:t>
      </w:r>
      <w:r w:rsidRPr="00075138">
        <w:rPr>
          <w:rFonts w:ascii="Times New Roman" w:hAnsi="Times New Roman"/>
          <w:sz w:val="28"/>
          <w:szCs w:val="28"/>
          <w:lang w:eastAsia="ru-RU"/>
        </w:rPr>
        <w:t>.</w:t>
      </w:r>
    </w:p>
    <w:p w:rsidR="00BA4E23" w:rsidRPr="00075138" w:rsidRDefault="00BA4E23" w:rsidP="00075138">
      <w:pPr>
        <w:spacing w:after="0" w:line="274" w:lineRule="auto"/>
        <w:ind w:left="260" w:right="140" w:firstLine="708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A4E23" w:rsidRPr="00075138" w:rsidRDefault="00BA4E23" w:rsidP="00075138">
      <w:pPr>
        <w:spacing w:after="0" w:line="274" w:lineRule="auto"/>
        <w:ind w:left="260" w:right="140" w:firstLine="70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75138">
        <w:rPr>
          <w:rFonts w:ascii="Times New Roman" w:hAnsi="Times New Roman"/>
          <w:b/>
          <w:sz w:val="28"/>
          <w:szCs w:val="28"/>
          <w:lang w:eastAsia="ru-RU"/>
        </w:rPr>
        <w:t xml:space="preserve">Объем и структура приема лиц в Колледж на </w:t>
      </w:r>
      <w:r w:rsidRPr="00075138">
        <w:rPr>
          <w:rFonts w:ascii="Times New Roman" w:hAnsi="Times New Roman"/>
          <w:b/>
          <w:sz w:val="28"/>
          <w:szCs w:val="28"/>
          <w:u w:val="single"/>
          <w:lang w:eastAsia="ru-RU"/>
        </w:rPr>
        <w:t>очную</w:t>
      </w:r>
      <w:r w:rsidRPr="00075138">
        <w:rPr>
          <w:rFonts w:ascii="Times New Roman" w:hAnsi="Times New Roman"/>
          <w:b/>
          <w:sz w:val="28"/>
          <w:szCs w:val="28"/>
          <w:lang w:eastAsia="ru-RU"/>
        </w:rPr>
        <w:t xml:space="preserve"> форму обучения в 202</w:t>
      </w:r>
      <w:r>
        <w:rPr>
          <w:rFonts w:ascii="Times New Roman" w:hAnsi="Times New Roman"/>
          <w:b/>
          <w:sz w:val="28"/>
          <w:szCs w:val="28"/>
          <w:lang w:eastAsia="ru-RU"/>
        </w:rPr>
        <w:t>6</w:t>
      </w:r>
      <w:r w:rsidRPr="00075138">
        <w:rPr>
          <w:rFonts w:ascii="Times New Roman" w:hAnsi="Times New Roman"/>
          <w:b/>
          <w:sz w:val="28"/>
          <w:szCs w:val="28"/>
          <w:lang w:eastAsia="ru-RU"/>
        </w:rPr>
        <w:t xml:space="preserve"> году</w:t>
      </w:r>
    </w:p>
    <w:p w:rsidR="00BA4E23" w:rsidRPr="00075138" w:rsidRDefault="00BA4E23" w:rsidP="00075138">
      <w:pPr>
        <w:spacing w:after="0" w:line="274" w:lineRule="auto"/>
        <w:ind w:left="260" w:right="140" w:firstLine="708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9716" w:type="dxa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239"/>
        <w:gridCol w:w="3238"/>
        <w:gridCol w:w="3239"/>
      </w:tblGrid>
      <w:tr w:rsidR="00BA4E23" w:rsidRPr="0016237A" w:rsidTr="00CB516B">
        <w:tc>
          <w:tcPr>
            <w:tcW w:w="3239" w:type="dxa"/>
            <w:vMerge w:val="restart"/>
          </w:tcPr>
          <w:p w:rsidR="00BA4E23" w:rsidRPr="00075138" w:rsidRDefault="00BA4E23" w:rsidP="00075138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b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b/>
                <w:sz w:val="27"/>
                <w:szCs w:val="27"/>
                <w:lang w:eastAsia="ru-RU"/>
              </w:rPr>
              <w:t>Код и наименование специальностей</w:t>
            </w:r>
          </w:p>
        </w:tc>
        <w:tc>
          <w:tcPr>
            <w:tcW w:w="6477" w:type="dxa"/>
            <w:gridSpan w:val="2"/>
          </w:tcPr>
          <w:p w:rsidR="00BA4E23" w:rsidRPr="00075138" w:rsidRDefault="00BA4E23" w:rsidP="00075138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b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b/>
                <w:sz w:val="27"/>
                <w:szCs w:val="27"/>
                <w:lang w:eastAsia="ru-RU"/>
              </w:rPr>
              <w:t>По договорам об оказании платных образовательных услуг</w:t>
            </w:r>
          </w:p>
        </w:tc>
      </w:tr>
      <w:tr w:rsidR="00BA4E23" w:rsidRPr="0016237A" w:rsidTr="00CB516B">
        <w:tc>
          <w:tcPr>
            <w:tcW w:w="3239" w:type="dxa"/>
            <w:vMerge/>
          </w:tcPr>
          <w:p w:rsidR="00BA4E23" w:rsidRPr="00075138" w:rsidRDefault="00BA4E23" w:rsidP="00075138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b/>
                <w:sz w:val="27"/>
                <w:szCs w:val="27"/>
                <w:lang w:eastAsia="ru-RU"/>
              </w:rPr>
            </w:pPr>
          </w:p>
        </w:tc>
        <w:tc>
          <w:tcPr>
            <w:tcW w:w="3238" w:type="dxa"/>
          </w:tcPr>
          <w:p w:rsidR="00BA4E23" w:rsidRPr="00075138" w:rsidRDefault="00BA4E23" w:rsidP="00075138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b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b/>
                <w:sz w:val="27"/>
                <w:szCs w:val="27"/>
                <w:lang w:eastAsia="ru-RU"/>
              </w:rPr>
              <w:t xml:space="preserve">на базе основного общего образования </w:t>
            </w:r>
          </w:p>
          <w:p w:rsidR="00BA4E23" w:rsidRPr="00075138" w:rsidRDefault="00BA4E23" w:rsidP="00075138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b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b/>
                <w:sz w:val="27"/>
                <w:szCs w:val="27"/>
                <w:lang w:eastAsia="ru-RU"/>
              </w:rPr>
              <w:t>(9 классов)</w:t>
            </w:r>
          </w:p>
        </w:tc>
        <w:tc>
          <w:tcPr>
            <w:tcW w:w="3239" w:type="dxa"/>
          </w:tcPr>
          <w:p w:rsidR="00BA4E23" w:rsidRPr="00075138" w:rsidRDefault="00BA4E23" w:rsidP="00075138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b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b/>
                <w:sz w:val="27"/>
                <w:szCs w:val="27"/>
                <w:lang w:eastAsia="ru-RU"/>
              </w:rPr>
              <w:t>на базе среднего общего образования (11 классов)</w:t>
            </w:r>
          </w:p>
        </w:tc>
      </w:tr>
      <w:tr w:rsidR="00BA4E23" w:rsidRPr="0016237A" w:rsidTr="00CB516B">
        <w:tc>
          <w:tcPr>
            <w:tcW w:w="9716" w:type="dxa"/>
            <w:gridSpan w:val="3"/>
          </w:tcPr>
          <w:p w:rsidR="00BA4E23" w:rsidRPr="00075138" w:rsidRDefault="00BA4E23" w:rsidP="00075138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ОЧНАЯ ФОРМА ОБУЧЕНИЯ</w:t>
            </w:r>
          </w:p>
        </w:tc>
      </w:tr>
      <w:tr w:rsidR="00BA4E23" w:rsidRPr="0016237A" w:rsidTr="00CB516B">
        <w:tc>
          <w:tcPr>
            <w:tcW w:w="3239" w:type="dxa"/>
          </w:tcPr>
          <w:p w:rsidR="00BA4E23" w:rsidRPr="00075138" w:rsidRDefault="00BA4E23" w:rsidP="00075138">
            <w:pPr>
              <w:spacing w:after="0" w:line="274" w:lineRule="auto"/>
              <w:ind w:right="140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21.02.19 Землеустройство</w:t>
            </w:r>
          </w:p>
        </w:tc>
        <w:tc>
          <w:tcPr>
            <w:tcW w:w="3238" w:type="dxa"/>
          </w:tcPr>
          <w:p w:rsidR="00BA4E23" w:rsidRPr="00075138" w:rsidRDefault="00BA4E23" w:rsidP="00075138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/>
                <w:sz w:val="27"/>
                <w:szCs w:val="27"/>
                <w:lang w:eastAsia="ru-RU"/>
              </w:rPr>
              <w:t>24</w:t>
            </w:r>
          </w:p>
        </w:tc>
        <w:tc>
          <w:tcPr>
            <w:tcW w:w="3239" w:type="dxa"/>
          </w:tcPr>
          <w:p w:rsidR="00BA4E23" w:rsidRPr="00075138" w:rsidRDefault="00BA4E23" w:rsidP="00075138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/>
                <w:sz w:val="27"/>
                <w:szCs w:val="27"/>
                <w:lang w:eastAsia="ru-RU"/>
              </w:rPr>
              <w:t>3</w:t>
            </w:r>
          </w:p>
        </w:tc>
      </w:tr>
      <w:tr w:rsidR="00BA4E23" w:rsidRPr="0016237A" w:rsidTr="00CB516B">
        <w:trPr>
          <w:trHeight w:val="1152"/>
        </w:trPr>
        <w:tc>
          <w:tcPr>
            <w:tcW w:w="3239" w:type="dxa"/>
          </w:tcPr>
          <w:p w:rsidR="00BA4E23" w:rsidRPr="00075138" w:rsidRDefault="00BA4E23" w:rsidP="00075138">
            <w:pPr>
              <w:spacing w:after="0" w:line="274" w:lineRule="auto"/>
              <w:ind w:right="140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38.02.01 Экономика и бухгалтерский учет (по отраслям)</w:t>
            </w:r>
          </w:p>
        </w:tc>
        <w:tc>
          <w:tcPr>
            <w:tcW w:w="3238" w:type="dxa"/>
          </w:tcPr>
          <w:p w:rsidR="00BA4E23" w:rsidRPr="00075138" w:rsidRDefault="00BA4E23" w:rsidP="00075138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/>
                <w:sz w:val="27"/>
                <w:szCs w:val="27"/>
                <w:lang w:eastAsia="ru-RU"/>
              </w:rPr>
              <w:t>24</w:t>
            </w:r>
          </w:p>
        </w:tc>
        <w:tc>
          <w:tcPr>
            <w:tcW w:w="3239" w:type="dxa"/>
          </w:tcPr>
          <w:p w:rsidR="00BA4E23" w:rsidRPr="00075138" w:rsidRDefault="00BA4E23" w:rsidP="00075138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/>
                <w:sz w:val="27"/>
                <w:szCs w:val="27"/>
                <w:lang w:eastAsia="ru-RU"/>
              </w:rPr>
              <w:t>3</w:t>
            </w:r>
          </w:p>
        </w:tc>
      </w:tr>
      <w:tr w:rsidR="00BA4E23" w:rsidRPr="0016237A" w:rsidTr="00CB516B">
        <w:trPr>
          <w:trHeight w:val="1152"/>
        </w:trPr>
        <w:tc>
          <w:tcPr>
            <w:tcW w:w="3239" w:type="dxa"/>
          </w:tcPr>
          <w:p w:rsidR="00BA4E23" w:rsidRPr="00075138" w:rsidRDefault="00BA4E23" w:rsidP="00075138">
            <w:pPr>
              <w:spacing w:after="0" w:line="274" w:lineRule="auto"/>
              <w:ind w:right="140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 xml:space="preserve">38.02.03  Операционная деятельность в </w:t>
            </w:r>
            <w:r>
              <w:rPr>
                <w:rFonts w:ascii="Times New Roman" w:hAnsi="Times New Roman"/>
                <w:sz w:val="27"/>
                <w:szCs w:val="27"/>
                <w:lang w:eastAsia="ru-RU"/>
              </w:rPr>
              <w:t>л</w:t>
            </w: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огистике</w:t>
            </w:r>
          </w:p>
        </w:tc>
        <w:tc>
          <w:tcPr>
            <w:tcW w:w="3238" w:type="dxa"/>
          </w:tcPr>
          <w:p w:rsidR="00BA4E23" w:rsidRPr="00075138" w:rsidRDefault="00BA4E23" w:rsidP="00075138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/>
                <w:sz w:val="27"/>
                <w:szCs w:val="27"/>
                <w:lang w:eastAsia="ru-RU"/>
              </w:rPr>
              <w:t>24</w:t>
            </w:r>
          </w:p>
        </w:tc>
        <w:tc>
          <w:tcPr>
            <w:tcW w:w="3239" w:type="dxa"/>
          </w:tcPr>
          <w:p w:rsidR="00BA4E23" w:rsidRPr="00075138" w:rsidRDefault="00BA4E23" w:rsidP="00075138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/>
                <w:sz w:val="27"/>
                <w:szCs w:val="27"/>
                <w:lang w:eastAsia="ru-RU"/>
              </w:rPr>
              <w:t>3</w:t>
            </w:r>
          </w:p>
        </w:tc>
      </w:tr>
      <w:tr w:rsidR="00BA4E23" w:rsidRPr="0016237A" w:rsidTr="00CB516B">
        <w:tc>
          <w:tcPr>
            <w:tcW w:w="3239" w:type="dxa"/>
          </w:tcPr>
          <w:p w:rsidR="00BA4E23" w:rsidRPr="00075138" w:rsidRDefault="00BA4E23" w:rsidP="00075138">
            <w:pPr>
              <w:spacing w:after="0" w:line="274" w:lineRule="auto"/>
              <w:ind w:right="140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38.02.07 Банковское дело</w:t>
            </w:r>
          </w:p>
        </w:tc>
        <w:tc>
          <w:tcPr>
            <w:tcW w:w="3238" w:type="dxa"/>
          </w:tcPr>
          <w:p w:rsidR="00BA4E23" w:rsidRPr="00075138" w:rsidRDefault="00BA4E23" w:rsidP="00075138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/>
                <w:sz w:val="27"/>
                <w:szCs w:val="27"/>
                <w:lang w:eastAsia="ru-RU"/>
              </w:rPr>
              <w:t>24</w:t>
            </w:r>
          </w:p>
        </w:tc>
        <w:tc>
          <w:tcPr>
            <w:tcW w:w="3239" w:type="dxa"/>
          </w:tcPr>
          <w:p w:rsidR="00BA4E23" w:rsidRPr="00075138" w:rsidRDefault="00BA4E23" w:rsidP="00075138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/>
                <w:sz w:val="27"/>
                <w:szCs w:val="27"/>
                <w:lang w:eastAsia="ru-RU"/>
              </w:rPr>
              <w:t>3</w:t>
            </w:r>
          </w:p>
        </w:tc>
      </w:tr>
      <w:tr w:rsidR="00BA4E23" w:rsidRPr="0016237A" w:rsidTr="00CB516B">
        <w:tc>
          <w:tcPr>
            <w:tcW w:w="3239" w:type="dxa"/>
          </w:tcPr>
          <w:p w:rsidR="00BA4E23" w:rsidRPr="00075138" w:rsidRDefault="00BA4E23" w:rsidP="00075138">
            <w:pPr>
              <w:spacing w:after="0" w:line="274" w:lineRule="auto"/>
              <w:ind w:right="140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43.02.16 Туризм и гостеприимство</w:t>
            </w:r>
          </w:p>
        </w:tc>
        <w:tc>
          <w:tcPr>
            <w:tcW w:w="3238" w:type="dxa"/>
          </w:tcPr>
          <w:p w:rsidR="00BA4E23" w:rsidRPr="00075138" w:rsidRDefault="00BA4E23" w:rsidP="00075138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/>
                <w:sz w:val="27"/>
                <w:szCs w:val="27"/>
                <w:lang w:eastAsia="ru-RU"/>
              </w:rPr>
              <w:t>24</w:t>
            </w:r>
          </w:p>
        </w:tc>
        <w:tc>
          <w:tcPr>
            <w:tcW w:w="3239" w:type="dxa"/>
          </w:tcPr>
          <w:p w:rsidR="00BA4E23" w:rsidRPr="00075138" w:rsidRDefault="00BA4E23" w:rsidP="00075138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/>
                <w:sz w:val="27"/>
                <w:szCs w:val="27"/>
                <w:lang w:eastAsia="ru-RU"/>
              </w:rPr>
              <w:t>3</w:t>
            </w:r>
          </w:p>
        </w:tc>
      </w:tr>
      <w:tr w:rsidR="00BA4E23" w:rsidRPr="0016237A" w:rsidTr="00CB516B">
        <w:tc>
          <w:tcPr>
            <w:tcW w:w="3239" w:type="dxa"/>
          </w:tcPr>
          <w:p w:rsidR="00BA4E23" w:rsidRPr="00075138" w:rsidRDefault="00BA4E23" w:rsidP="00075138">
            <w:pPr>
              <w:spacing w:after="0" w:line="274" w:lineRule="auto"/>
              <w:ind w:right="140"/>
              <w:jc w:val="right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Итого</w:t>
            </w:r>
          </w:p>
        </w:tc>
        <w:tc>
          <w:tcPr>
            <w:tcW w:w="3238" w:type="dxa"/>
          </w:tcPr>
          <w:p w:rsidR="00BA4E23" w:rsidRPr="00075138" w:rsidRDefault="00BA4E23" w:rsidP="00075138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1</w:t>
            </w:r>
            <w:r>
              <w:rPr>
                <w:rFonts w:ascii="Times New Roman" w:hAnsi="Times New Roman"/>
                <w:sz w:val="27"/>
                <w:szCs w:val="27"/>
                <w:lang w:eastAsia="ru-RU"/>
              </w:rPr>
              <w:t>20</w:t>
            </w:r>
          </w:p>
        </w:tc>
        <w:tc>
          <w:tcPr>
            <w:tcW w:w="3239" w:type="dxa"/>
          </w:tcPr>
          <w:p w:rsidR="00BA4E23" w:rsidRPr="00075138" w:rsidRDefault="00BA4E23" w:rsidP="00075138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/>
                <w:sz w:val="27"/>
                <w:szCs w:val="27"/>
                <w:lang w:eastAsia="ru-RU"/>
              </w:rPr>
              <w:t>15</w:t>
            </w:r>
          </w:p>
        </w:tc>
      </w:tr>
    </w:tbl>
    <w:p w:rsidR="00BA4E23" w:rsidRDefault="00BA4E23">
      <w:bookmarkStart w:id="0" w:name="_GoBack"/>
      <w:bookmarkEnd w:id="0"/>
    </w:p>
    <w:p w:rsidR="00BA4E23" w:rsidRDefault="00BA4E23"/>
    <w:p w:rsidR="00BA4E23" w:rsidRDefault="00BA4E23"/>
    <w:p w:rsidR="00BA4E23" w:rsidRDefault="00BA4E23"/>
    <w:p w:rsidR="00BA4E23" w:rsidRDefault="00BA4E23"/>
    <w:p w:rsidR="00BA4E23" w:rsidRPr="00075138" w:rsidRDefault="00BA4E23" w:rsidP="00587937">
      <w:pPr>
        <w:spacing w:after="0" w:line="338" w:lineRule="exact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75138">
        <w:rPr>
          <w:rFonts w:ascii="Times New Roman" w:hAnsi="Times New Roman"/>
          <w:b/>
          <w:sz w:val="28"/>
          <w:szCs w:val="28"/>
          <w:lang w:eastAsia="ru-RU"/>
        </w:rPr>
        <w:t xml:space="preserve">Количество мест по каждой специальности (профессии) </w:t>
      </w:r>
      <w:r>
        <w:rPr>
          <w:rFonts w:ascii="Times New Roman" w:hAnsi="Times New Roman"/>
          <w:b/>
          <w:sz w:val="28"/>
          <w:szCs w:val="28"/>
          <w:lang w:eastAsia="ru-RU"/>
        </w:rPr>
        <w:t>финансируемых за счет бюджетных ассигнований федерального бюджета, бюджетов субъектов РФ, местных бюджетов</w:t>
      </w:r>
      <w:r w:rsidRPr="00075138">
        <w:rPr>
          <w:rFonts w:ascii="Times New Roman" w:hAnsi="Times New Roman"/>
          <w:b/>
          <w:sz w:val="28"/>
          <w:szCs w:val="28"/>
          <w:lang w:eastAsia="ru-RU"/>
        </w:rPr>
        <w:t>, в том числе по различным формам обучения</w:t>
      </w:r>
    </w:p>
    <w:p w:rsidR="00BA4E23" w:rsidRPr="00075138" w:rsidRDefault="00BA4E23" w:rsidP="00587937">
      <w:pPr>
        <w:spacing w:after="0" w:line="338" w:lineRule="exact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A4E23" w:rsidRPr="00075138" w:rsidRDefault="00BA4E23" w:rsidP="00587937">
      <w:pPr>
        <w:spacing w:after="0" w:line="338" w:lineRule="exac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A4E23" w:rsidRPr="00075138" w:rsidRDefault="00BA4E23" w:rsidP="00587937">
      <w:pPr>
        <w:spacing w:after="0" w:line="239" w:lineRule="auto"/>
        <w:ind w:left="260" w:right="140" w:firstLine="708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75138">
        <w:rPr>
          <w:rFonts w:ascii="Times New Roman" w:hAnsi="Times New Roman"/>
          <w:sz w:val="28"/>
          <w:szCs w:val="28"/>
          <w:lang w:eastAsia="ru-RU"/>
        </w:rPr>
        <w:t xml:space="preserve">Объем и структура приема лиц в Колледж на </w:t>
      </w:r>
      <w:r w:rsidRPr="00075138">
        <w:rPr>
          <w:rFonts w:ascii="Times New Roman" w:hAnsi="Times New Roman"/>
          <w:b/>
          <w:sz w:val="28"/>
          <w:szCs w:val="28"/>
          <w:u w:val="single"/>
          <w:lang w:eastAsia="ru-RU"/>
        </w:rPr>
        <w:t>очную</w:t>
      </w:r>
      <w:r w:rsidRPr="00075138">
        <w:rPr>
          <w:rFonts w:ascii="Times New Roman" w:hAnsi="Times New Roman"/>
          <w:sz w:val="28"/>
          <w:szCs w:val="28"/>
          <w:lang w:eastAsia="ru-RU"/>
        </w:rPr>
        <w:t xml:space="preserve"> форму обучения в 202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075138">
        <w:rPr>
          <w:rFonts w:ascii="Times New Roman" w:hAnsi="Times New Roman"/>
          <w:sz w:val="28"/>
          <w:szCs w:val="28"/>
          <w:lang w:eastAsia="ru-RU"/>
        </w:rPr>
        <w:t xml:space="preserve"> году формируются за счет  приема на обучение</w:t>
      </w:r>
    </w:p>
    <w:p w:rsidR="00BA4E23" w:rsidRPr="00075138" w:rsidRDefault="00BA4E23" w:rsidP="00587937">
      <w:pPr>
        <w:spacing w:after="0" w:line="239" w:lineRule="auto"/>
        <w:ind w:left="260" w:right="140" w:firstLine="70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в  рамках бюджетного финансирования</w:t>
      </w:r>
    </w:p>
    <w:p w:rsidR="00BA4E23" w:rsidRPr="00075138" w:rsidRDefault="00BA4E23" w:rsidP="00587937">
      <w:pPr>
        <w:spacing w:after="0" w:line="274" w:lineRule="auto"/>
        <w:ind w:left="260" w:right="140" w:firstLine="708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A4E23" w:rsidRDefault="00BA4E23" w:rsidP="00587937">
      <w:pPr>
        <w:spacing w:after="0" w:line="274" w:lineRule="auto"/>
        <w:ind w:left="260" w:right="140" w:firstLine="70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75138">
        <w:rPr>
          <w:rFonts w:ascii="Times New Roman" w:hAnsi="Times New Roman"/>
          <w:b/>
          <w:sz w:val="28"/>
          <w:szCs w:val="28"/>
          <w:lang w:eastAsia="ru-RU"/>
        </w:rPr>
        <w:t xml:space="preserve">Объем и структура приема лиц в Колледж на </w:t>
      </w:r>
      <w:r w:rsidRPr="00075138">
        <w:rPr>
          <w:rFonts w:ascii="Times New Roman" w:hAnsi="Times New Roman"/>
          <w:b/>
          <w:sz w:val="28"/>
          <w:szCs w:val="28"/>
          <w:u w:val="single"/>
          <w:lang w:eastAsia="ru-RU"/>
        </w:rPr>
        <w:t>очную</w:t>
      </w:r>
      <w:r w:rsidRPr="00075138">
        <w:rPr>
          <w:rFonts w:ascii="Times New Roman" w:hAnsi="Times New Roman"/>
          <w:b/>
          <w:sz w:val="28"/>
          <w:szCs w:val="28"/>
          <w:lang w:eastAsia="ru-RU"/>
        </w:rPr>
        <w:t xml:space="preserve"> форму обучения в 202</w:t>
      </w:r>
      <w:r>
        <w:rPr>
          <w:rFonts w:ascii="Times New Roman" w:hAnsi="Times New Roman"/>
          <w:b/>
          <w:sz w:val="28"/>
          <w:szCs w:val="28"/>
          <w:lang w:eastAsia="ru-RU"/>
        </w:rPr>
        <w:t>6</w:t>
      </w:r>
      <w:r w:rsidRPr="00075138">
        <w:rPr>
          <w:rFonts w:ascii="Times New Roman" w:hAnsi="Times New Roman"/>
          <w:b/>
          <w:sz w:val="28"/>
          <w:szCs w:val="28"/>
          <w:lang w:eastAsia="ru-RU"/>
        </w:rPr>
        <w:t xml:space="preserve"> году</w:t>
      </w:r>
    </w:p>
    <w:p w:rsidR="00BA4E23" w:rsidRPr="00075138" w:rsidRDefault="00BA4E23" w:rsidP="00587937">
      <w:pPr>
        <w:spacing w:after="0" w:line="274" w:lineRule="auto"/>
        <w:ind w:left="260" w:right="140" w:firstLine="708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A4E23" w:rsidRPr="00075138" w:rsidRDefault="00BA4E23" w:rsidP="00587937">
      <w:pPr>
        <w:spacing w:after="0" w:line="274" w:lineRule="auto"/>
        <w:ind w:left="260" w:right="140" w:firstLine="708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9716" w:type="dxa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239"/>
        <w:gridCol w:w="3238"/>
        <w:gridCol w:w="3239"/>
      </w:tblGrid>
      <w:tr w:rsidR="00BA4E23" w:rsidRPr="0057503F" w:rsidTr="00FA2A84">
        <w:tc>
          <w:tcPr>
            <w:tcW w:w="3239" w:type="dxa"/>
            <w:vMerge w:val="restart"/>
          </w:tcPr>
          <w:p w:rsidR="00BA4E23" w:rsidRPr="00075138" w:rsidRDefault="00BA4E23" w:rsidP="00FA2A84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b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b/>
                <w:sz w:val="27"/>
                <w:szCs w:val="27"/>
                <w:lang w:eastAsia="ru-RU"/>
              </w:rPr>
              <w:t>Код и наименование специальностей</w:t>
            </w:r>
          </w:p>
        </w:tc>
        <w:tc>
          <w:tcPr>
            <w:tcW w:w="6477" w:type="dxa"/>
            <w:gridSpan w:val="2"/>
          </w:tcPr>
          <w:p w:rsidR="00BA4E23" w:rsidRPr="00075138" w:rsidRDefault="00BA4E23" w:rsidP="00FA2A84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b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/>
                <w:b/>
                <w:sz w:val="27"/>
                <w:szCs w:val="27"/>
                <w:lang w:eastAsia="ru-RU"/>
              </w:rPr>
              <w:t>Количество мест в рамках бюджетного финансирования</w:t>
            </w:r>
          </w:p>
        </w:tc>
      </w:tr>
      <w:tr w:rsidR="00BA4E23" w:rsidRPr="0057503F" w:rsidTr="00FA2A84">
        <w:tc>
          <w:tcPr>
            <w:tcW w:w="3239" w:type="dxa"/>
            <w:vMerge/>
          </w:tcPr>
          <w:p w:rsidR="00BA4E23" w:rsidRPr="00075138" w:rsidRDefault="00BA4E23" w:rsidP="00FA2A84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b/>
                <w:sz w:val="27"/>
                <w:szCs w:val="27"/>
                <w:lang w:eastAsia="ru-RU"/>
              </w:rPr>
            </w:pPr>
          </w:p>
        </w:tc>
        <w:tc>
          <w:tcPr>
            <w:tcW w:w="3238" w:type="dxa"/>
          </w:tcPr>
          <w:p w:rsidR="00BA4E23" w:rsidRPr="00075138" w:rsidRDefault="00BA4E23" w:rsidP="00FA2A84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b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b/>
                <w:sz w:val="27"/>
                <w:szCs w:val="27"/>
                <w:lang w:eastAsia="ru-RU"/>
              </w:rPr>
              <w:t xml:space="preserve">на базе основного общего образования </w:t>
            </w:r>
          </w:p>
          <w:p w:rsidR="00BA4E23" w:rsidRPr="00075138" w:rsidRDefault="00BA4E23" w:rsidP="00FA2A84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b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b/>
                <w:sz w:val="27"/>
                <w:szCs w:val="27"/>
                <w:lang w:eastAsia="ru-RU"/>
              </w:rPr>
              <w:t>(9 классов)</w:t>
            </w:r>
          </w:p>
        </w:tc>
        <w:tc>
          <w:tcPr>
            <w:tcW w:w="3239" w:type="dxa"/>
          </w:tcPr>
          <w:p w:rsidR="00BA4E23" w:rsidRPr="00075138" w:rsidRDefault="00BA4E23" w:rsidP="00FA2A84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b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b/>
                <w:sz w:val="27"/>
                <w:szCs w:val="27"/>
                <w:lang w:eastAsia="ru-RU"/>
              </w:rPr>
              <w:t>на базе среднего общего образования (11 классов)</w:t>
            </w:r>
          </w:p>
        </w:tc>
      </w:tr>
      <w:tr w:rsidR="00BA4E23" w:rsidRPr="0057503F" w:rsidTr="00FA2A84">
        <w:tc>
          <w:tcPr>
            <w:tcW w:w="9716" w:type="dxa"/>
            <w:gridSpan w:val="3"/>
          </w:tcPr>
          <w:p w:rsidR="00BA4E23" w:rsidRPr="00075138" w:rsidRDefault="00BA4E23" w:rsidP="00FA2A84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ОЧНАЯ ФОРМА ОБУЧЕНИЯ</w:t>
            </w:r>
          </w:p>
        </w:tc>
      </w:tr>
      <w:tr w:rsidR="00BA4E23" w:rsidRPr="0057503F" w:rsidTr="00FA2A84">
        <w:tc>
          <w:tcPr>
            <w:tcW w:w="3239" w:type="dxa"/>
          </w:tcPr>
          <w:p w:rsidR="00BA4E23" w:rsidRPr="00075138" w:rsidRDefault="00BA4E23" w:rsidP="00FA2A84">
            <w:pPr>
              <w:spacing w:after="0" w:line="274" w:lineRule="auto"/>
              <w:ind w:right="140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21.02.19 Землеустройство</w:t>
            </w:r>
          </w:p>
        </w:tc>
        <w:tc>
          <w:tcPr>
            <w:tcW w:w="3238" w:type="dxa"/>
          </w:tcPr>
          <w:p w:rsidR="00BA4E23" w:rsidRPr="00075138" w:rsidRDefault="00BA4E23" w:rsidP="00FA2A84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3239" w:type="dxa"/>
          </w:tcPr>
          <w:p w:rsidR="00BA4E23" w:rsidRPr="00075138" w:rsidRDefault="00BA4E23" w:rsidP="00FA2A84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0</w:t>
            </w:r>
          </w:p>
        </w:tc>
      </w:tr>
      <w:tr w:rsidR="00BA4E23" w:rsidRPr="0057503F" w:rsidTr="00FA2A84">
        <w:trPr>
          <w:trHeight w:val="1152"/>
        </w:trPr>
        <w:tc>
          <w:tcPr>
            <w:tcW w:w="3239" w:type="dxa"/>
          </w:tcPr>
          <w:p w:rsidR="00BA4E23" w:rsidRPr="00075138" w:rsidRDefault="00BA4E23" w:rsidP="00FA2A84">
            <w:pPr>
              <w:spacing w:after="0" w:line="274" w:lineRule="auto"/>
              <w:ind w:right="140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38.02.01 Экономика и бухгалтерский учет (по отраслям)</w:t>
            </w:r>
          </w:p>
        </w:tc>
        <w:tc>
          <w:tcPr>
            <w:tcW w:w="3238" w:type="dxa"/>
          </w:tcPr>
          <w:p w:rsidR="00BA4E23" w:rsidRPr="00075138" w:rsidRDefault="00BA4E23" w:rsidP="00FA2A84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3239" w:type="dxa"/>
          </w:tcPr>
          <w:p w:rsidR="00BA4E23" w:rsidRPr="00075138" w:rsidRDefault="00BA4E23" w:rsidP="00FA2A84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0</w:t>
            </w:r>
          </w:p>
        </w:tc>
      </w:tr>
      <w:tr w:rsidR="00BA4E23" w:rsidRPr="0057503F" w:rsidTr="00FA2A84">
        <w:trPr>
          <w:trHeight w:val="1152"/>
        </w:trPr>
        <w:tc>
          <w:tcPr>
            <w:tcW w:w="3239" w:type="dxa"/>
          </w:tcPr>
          <w:p w:rsidR="00BA4E23" w:rsidRPr="00075138" w:rsidRDefault="00BA4E23" w:rsidP="00FA2A84">
            <w:pPr>
              <w:spacing w:after="0" w:line="274" w:lineRule="auto"/>
              <w:ind w:right="140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38.02.03  Операционная деятельность в гогистике</w:t>
            </w:r>
          </w:p>
        </w:tc>
        <w:tc>
          <w:tcPr>
            <w:tcW w:w="3238" w:type="dxa"/>
          </w:tcPr>
          <w:p w:rsidR="00BA4E23" w:rsidRPr="00075138" w:rsidRDefault="00BA4E23" w:rsidP="00FA2A84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3239" w:type="dxa"/>
          </w:tcPr>
          <w:p w:rsidR="00BA4E23" w:rsidRPr="00075138" w:rsidRDefault="00BA4E23" w:rsidP="00FA2A84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0</w:t>
            </w:r>
          </w:p>
        </w:tc>
      </w:tr>
      <w:tr w:rsidR="00BA4E23" w:rsidRPr="0057503F" w:rsidTr="00FA2A84">
        <w:tc>
          <w:tcPr>
            <w:tcW w:w="3239" w:type="dxa"/>
          </w:tcPr>
          <w:p w:rsidR="00BA4E23" w:rsidRPr="00075138" w:rsidRDefault="00BA4E23" w:rsidP="00FA2A84">
            <w:pPr>
              <w:spacing w:after="0" w:line="274" w:lineRule="auto"/>
              <w:ind w:right="140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38.02.07 Банковское дело</w:t>
            </w:r>
          </w:p>
        </w:tc>
        <w:tc>
          <w:tcPr>
            <w:tcW w:w="3238" w:type="dxa"/>
          </w:tcPr>
          <w:p w:rsidR="00BA4E23" w:rsidRPr="00075138" w:rsidRDefault="00BA4E23" w:rsidP="00FA2A84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3239" w:type="dxa"/>
          </w:tcPr>
          <w:p w:rsidR="00BA4E23" w:rsidRPr="00075138" w:rsidRDefault="00BA4E23" w:rsidP="00FA2A84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0</w:t>
            </w:r>
          </w:p>
        </w:tc>
      </w:tr>
      <w:tr w:rsidR="00BA4E23" w:rsidRPr="0057503F" w:rsidTr="00FA2A84">
        <w:tc>
          <w:tcPr>
            <w:tcW w:w="3239" w:type="dxa"/>
          </w:tcPr>
          <w:p w:rsidR="00BA4E23" w:rsidRPr="00075138" w:rsidRDefault="00BA4E23" w:rsidP="00FA2A84">
            <w:pPr>
              <w:spacing w:after="0" w:line="274" w:lineRule="auto"/>
              <w:ind w:right="140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43.02.16 Туризм и гостеприимство</w:t>
            </w:r>
          </w:p>
        </w:tc>
        <w:tc>
          <w:tcPr>
            <w:tcW w:w="3238" w:type="dxa"/>
          </w:tcPr>
          <w:p w:rsidR="00BA4E23" w:rsidRPr="00075138" w:rsidRDefault="00BA4E23" w:rsidP="00FA2A84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3239" w:type="dxa"/>
          </w:tcPr>
          <w:p w:rsidR="00BA4E23" w:rsidRPr="00075138" w:rsidRDefault="00BA4E23" w:rsidP="00FA2A84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0</w:t>
            </w:r>
          </w:p>
        </w:tc>
      </w:tr>
      <w:tr w:rsidR="00BA4E23" w:rsidRPr="0057503F" w:rsidTr="00FA2A84">
        <w:tc>
          <w:tcPr>
            <w:tcW w:w="3239" w:type="dxa"/>
          </w:tcPr>
          <w:p w:rsidR="00BA4E23" w:rsidRPr="00075138" w:rsidRDefault="00BA4E23" w:rsidP="00FA2A84">
            <w:pPr>
              <w:spacing w:after="0" w:line="274" w:lineRule="auto"/>
              <w:ind w:right="140"/>
              <w:jc w:val="right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Итого</w:t>
            </w:r>
          </w:p>
        </w:tc>
        <w:tc>
          <w:tcPr>
            <w:tcW w:w="3238" w:type="dxa"/>
          </w:tcPr>
          <w:p w:rsidR="00BA4E23" w:rsidRPr="00075138" w:rsidRDefault="00BA4E23" w:rsidP="00FA2A84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3239" w:type="dxa"/>
          </w:tcPr>
          <w:p w:rsidR="00BA4E23" w:rsidRPr="00075138" w:rsidRDefault="00BA4E23" w:rsidP="00FA2A84">
            <w:pPr>
              <w:spacing w:after="0" w:line="274" w:lineRule="auto"/>
              <w:ind w:right="140"/>
              <w:jc w:val="center"/>
              <w:rPr>
                <w:rFonts w:ascii="Times New Roman" w:hAnsi="Times New Roman"/>
                <w:sz w:val="27"/>
                <w:szCs w:val="27"/>
                <w:lang w:eastAsia="ru-RU"/>
              </w:rPr>
            </w:pPr>
            <w:r w:rsidRPr="00075138">
              <w:rPr>
                <w:rFonts w:ascii="Times New Roman" w:hAnsi="Times New Roman"/>
                <w:sz w:val="27"/>
                <w:szCs w:val="27"/>
                <w:lang w:eastAsia="ru-RU"/>
              </w:rPr>
              <w:t>0</w:t>
            </w:r>
          </w:p>
        </w:tc>
      </w:tr>
    </w:tbl>
    <w:p w:rsidR="00BA4E23" w:rsidRDefault="00BA4E23" w:rsidP="00587937"/>
    <w:p w:rsidR="00BA4E23" w:rsidRDefault="00BA4E23"/>
    <w:sectPr w:rsidR="00BA4E23" w:rsidSect="00CD7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4E01"/>
    <w:rsid w:val="0005155D"/>
    <w:rsid w:val="00075138"/>
    <w:rsid w:val="0016237A"/>
    <w:rsid w:val="0022299B"/>
    <w:rsid w:val="00225FB4"/>
    <w:rsid w:val="00243D50"/>
    <w:rsid w:val="00276CD6"/>
    <w:rsid w:val="00302A64"/>
    <w:rsid w:val="00384465"/>
    <w:rsid w:val="004B7BD9"/>
    <w:rsid w:val="0057503F"/>
    <w:rsid w:val="00587937"/>
    <w:rsid w:val="005958CB"/>
    <w:rsid w:val="006C5B43"/>
    <w:rsid w:val="0072325D"/>
    <w:rsid w:val="008C3943"/>
    <w:rsid w:val="009123EC"/>
    <w:rsid w:val="0094042B"/>
    <w:rsid w:val="00993F43"/>
    <w:rsid w:val="009C45C7"/>
    <w:rsid w:val="00BA4E23"/>
    <w:rsid w:val="00CB516B"/>
    <w:rsid w:val="00CD7331"/>
    <w:rsid w:val="00CF4E01"/>
    <w:rsid w:val="00D325AA"/>
    <w:rsid w:val="00E77EE9"/>
    <w:rsid w:val="00FA2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33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</Pages>
  <Words>256</Words>
  <Characters>1462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Director</cp:lastModifiedBy>
  <cp:revision>7</cp:revision>
  <dcterms:created xsi:type="dcterms:W3CDTF">2024-06-03T10:45:00Z</dcterms:created>
  <dcterms:modified xsi:type="dcterms:W3CDTF">2026-02-26T11:27:00Z</dcterms:modified>
</cp:coreProperties>
</file>